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2A5" w:rsidRDefault="006512A5">
      <w:r w:rsidRPr="00F1193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sun9-76.userapi.com/impg/xLXnLcQCbUh97a3NLlX5VP-h02-GQVg561IiOQ/OSgocy9KIhM.jpg?size=1188x1680&amp;quality=96&amp;sign=a4ecd3b4abad9bd58ae10f9dbaf5dd06&amp;type=album" style="width:562.2pt;height:789pt;visibility:visible">
            <v:imagedata r:id="rId4" o:title="" croptop="1404f" cropbottom="1053f" cropleft="1375f" cropright="1545f"/>
          </v:shape>
        </w:pict>
      </w:r>
      <w:r w:rsidRPr="00F11935">
        <w:rPr>
          <w:noProof/>
          <w:lang w:eastAsia="ru-RU"/>
        </w:rPr>
        <w:pict>
          <v:shape id="Рисунок 2" o:spid="_x0000_i1026" type="#_x0000_t75" alt="https://sun9-50.userapi.com/impg/k3XkwCflSDz7pVlzD_E5C_CE0GUSKqoUPm97tQ/MNZaqw00qe0.jpg?size=1188x1680&amp;quality=96&amp;sign=5eac5a21c09afbd37d9d14e3c22894e9&amp;type=album" style="width:563.4pt;height:808.8pt;visibility:visible">
            <v:imagedata r:id="rId5" o:title="" croptop="1638f" cropbottom="1079f" cropleft="2026f" cropright="1640f"/>
          </v:shape>
        </w:pict>
      </w:r>
      <w:r w:rsidRPr="00F11935">
        <w:rPr>
          <w:noProof/>
          <w:lang w:eastAsia="ru-RU"/>
        </w:rPr>
        <w:pict>
          <v:shape id="Рисунок 3" o:spid="_x0000_i1027" type="#_x0000_t75" alt="https://sun9-23.userapi.com/impg/i-A2vXbksZmE96zR3WplU6KoZqTzZbMg-7RBPA/yJv9xf8rqpw.jpg?size=1188x1680&amp;quality=96&amp;sign=1c0510b228fff4ffd34f7aa95e1c0e50&amp;type=album" style="width:564.6pt;height:802.8pt;visibility:visible">
            <v:imagedata r:id="rId6" o:title="" croptop="1188f" cropbottom="1095f" cropleft="1681f" cropright="1806f"/>
          </v:shape>
        </w:pict>
      </w:r>
    </w:p>
    <w:p w:rsidR="006512A5" w:rsidRDefault="006512A5">
      <w:r w:rsidRPr="00F11935">
        <w:rPr>
          <w:noProof/>
          <w:lang w:eastAsia="ru-RU"/>
        </w:rPr>
        <w:pict>
          <v:shape id="Рисунок 4" o:spid="_x0000_i1028" type="#_x0000_t75" alt="https://sun9-76.userapi.com/impg/OKyULGeltkCwWap8P6ceU8sT6E5nHRP--zVO7Q/p4E2blSSu7o.jpg?size=1188x1680&amp;quality=96&amp;sign=2a2e32a906db0fe355cf4f76abbdae12&amp;type=album" style="width:554.4pt;height:808.8pt;visibility:visible">
            <v:imagedata r:id="rId7" o:title="" croptop="1308f" cropbottom="1451f" cropleft="2354f" cropright="2313f"/>
          </v:shape>
        </w:pict>
      </w:r>
    </w:p>
    <w:p w:rsidR="006512A5" w:rsidRDefault="006512A5">
      <w:r>
        <w:rPr>
          <w:noProof/>
          <w:lang w:eastAsia="ru-RU"/>
        </w:rPr>
        <w:pict>
          <v:rect id="Прямоугольник 6" o:spid="_x0000_s1026" style="position:absolute;margin-left:392.7pt;margin-top:760.55pt;width:150.25pt;height:23.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" strokecolor="white" strokeweight="1pt"/>
        </w:pict>
      </w:r>
      <w:r w:rsidRPr="00F11935">
        <w:rPr>
          <w:noProof/>
          <w:lang w:eastAsia="ru-RU"/>
        </w:rPr>
        <w:pict>
          <v:shape id="Рисунок 5" o:spid="_x0000_i1029" type="#_x0000_t75" alt="https://sun9-24.userapi.com/impg/5X-fCBGFMs_XtnpBvsQ0vpLRaqYGdLTyFaB8wg/ax3WrH_okB8.jpg?size=1188x1680&amp;quality=96&amp;sign=e3e64b7bafe91711a35317c484bd4fe6&amp;type=album" style="width:552.6pt;height:810pt;visibility:visible">
            <v:imagedata r:id="rId8" o:title="" croptop="1428f" cropbottom="1212f" cropleft="1850f" cropright="2148f"/>
          </v:shape>
        </w:pict>
      </w:r>
    </w:p>
    <w:p w:rsidR="006512A5" w:rsidRDefault="006512A5">
      <w:r>
        <w:rPr>
          <w:noProof/>
          <w:lang w:eastAsia="ru-RU"/>
        </w:rPr>
        <w:pict>
          <v:rect id="Прямоугольник 8" o:spid="_x0000_s1027" style="position:absolute;margin-left:425.6pt;margin-top:773.1pt;width:118.9pt;height:23.4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" strokecolor="white" strokeweight="1pt"/>
        </w:pict>
      </w:r>
      <w:r w:rsidRPr="00F11935">
        <w:rPr>
          <w:noProof/>
          <w:lang w:eastAsia="ru-RU"/>
        </w:rPr>
        <w:pict>
          <v:shape id="Рисунок 7" o:spid="_x0000_i1030" type="#_x0000_t75" alt="https://sun9-57.userapi.com/impg/80jxNnu8lQlnnh9nUvAJrAxV8UebmjVuR-BDQA/DDqbK-4XH4Y.jpg?size=1188x1680&amp;quality=96&amp;sign=845b7966fe5dc2d7877ce1104c21166e&amp;type=album" style="width:550.8pt;height:820.2pt;visibility:visible">
            <v:imagedata r:id="rId9" o:title="" croptop="1576f" cropbottom="1238f" cropleft="2236f" cropright="1890f"/>
          </v:shape>
        </w:pict>
      </w:r>
      <w:bookmarkStart w:id="0" w:name="_GoBack"/>
      <w:bookmarkEnd w:id="0"/>
    </w:p>
    <w:sectPr w:rsidR="006512A5" w:rsidSect="00CC390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390E"/>
    <w:rsid w:val="001F09A6"/>
    <w:rsid w:val="006512A5"/>
    <w:rsid w:val="007A141F"/>
    <w:rsid w:val="00932844"/>
    <w:rsid w:val="00943036"/>
    <w:rsid w:val="00CC390E"/>
    <w:rsid w:val="00F11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9A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1</Words>
  <Characters>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Марина</dc:creator>
  <cp:keywords/>
  <dc:description/>
  <cp:lastModifiedBy>Я</cp:lastModifiedBy>
  <cp:revision>2</cp:revision>
  <dcterms:created xsi:type="dcterms:W3CDTF">2022-06-29T10:11:00Z</dcterms:created>
  <dcterms:modified xsi:type="dcterms:W3CDTF">2022-06-29T10:11:00Z</dcterms:modified>
</cp:coreProperties>
</file>